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EEAF6" w:themeColor="accent5" w:themeTint="33"/>
  <w:body>
    <w:p w14:paraId="2A8C2F89" w14:textId="18E72404" w:rsidR="005A7895" w:rsidRDefault="004E61A8" w:rsidP="005A789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A64633" wp14:editId="0BBB9183">
                <wp:simplePos x="0" y="0"/>
                <wp:positionH relativeFrom="column">
                  <wp:posOffset>513715</wp:posOffset>
                </wp:positionH>
                <wp:positionV relativeFrom="paragraph">
                  <wp:posOffset>42235</wp:posOffset>
                </wp:positionV>
                <wp:extent cx="4492625" cy="1040130"/>
                <wp:effectExtent l="0" t="0" r="0" b="762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2625" cy="1040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0140C4" w14:textId="77777777" w:rsidR="004E61A8" w:rsidRPr="00ED5631" w:rsidRDefault="004E61A8" w:rsidP="004E61A8">
                            <w:pPr>
                              <w:jc w:val="center"/>
                              <w:rPr>
                                <w:rFonts w:ascii="Modern Love Grunge" w:hAnsi="Modern Love Grunge"/>
                                <w:color w:val="DAA600"/>
                                <w:sz w:val="64"/>
                                <w:szCs w:val="64"/>
                              </w:rPr>
                            </w:pPr>
                            <w:r w:rsidRPr="00ED5631">
                              <w:rPr>
                                <w:rFonts w:ascii="Modern Love Grunge" w:hAnsi="Modern Love Grunge"/>
                                <w:color w:val="DAA600"/>
                                <w:sz w:val="64"/>
                                <w:szCs w:val="64"/>
                              </w:rPr>
                              <w:t>Luis López Correa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2A64633"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6" type="#_x0000_t202" style="position:absolute;left:0;text-align:left;margin-left:40.45pt;margin-top:3.35pt;width:353.75pt;height:81.9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" filled="f" stroked="f" strokeweight=".5pt">
                <v:textbox>
                  <w:txbxContent>
                    <w:p w14:paraId="720140C4" w14:textId="77777777" w:rsidR="004E61A8" w:rsidRPr="00ED5631" w:rsidRDefault="004E61A8" w:rsidP="004E61A8">
                      <w:pPr>
                        <w:jc w:val="center"/>
                        <w:rPr>
                          <w:rFonts w:ascii="Modern Love Grunge" w:hAnsi="Modern Love Grunge"/>
                          <w:color w:val="DAA600"/>
                          <w:sz w:val="64"/>
                          <w:szCs w:val="64"/>
                        </w:rPr>
                      </w:pPr>
                      <w:r w:rsidRPr="00ED5631">
                        <w:rPr>
                          <w:rFonts w:ascii="Modern Love Grunge" w:hAnsi="Modern Love Grunge"/>
                          <w:color w:val="DAA600"/>
                          <w:sz w:val="64"/>
                          <w:szCs w:val="64"/>
                        </w:rPr>
                        <w:t>Luis López Correa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342BEB05" wp14:editId="765D6426">
            <wp:simplePos x="0" y="0"/>
            <wp:positionH relativeFrom="column">
              <wp:posOffset>782320</wp:posOffset>
            </wp:positionH>
            <wp:positionV relativeFrom="paragraph">
              <wp:posOffset>909645</wp:posOffset>
            </wp:positionV>
            <wp:extent cx="3847465" cy="2560955"/>
            <wp:effectExtent l="76200" t="76200" r="76835" b="67945"/>
            <wp:wrapNone/>
            <wp:docPr id="2" name="Imagen 2" descr="Bebé, Retrato, Chico, Niñito, Dul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bé, Retrato, Chico, Niñito, Dul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465" cy="2560955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anchor>
        </w:drawing>
      </w:r>
      <w:r w:rsidR="00B4272F">
        <w:rPr>
          <w:noProof/>
        </w:rPr>
        <w:drawing>
          <wp:anchor distT="0" distB="0" distL="114300" distR="114300" simplePos="0" relativeHeight="251660288" behindDoc="0" locked="0" layoutInCell="1" allowOverlap="1" wp14:anchorId="7204D5DA" wp14:editId="02F242D2">
            <wp:simplePos x="0" y="0"/>
            <wp:positionH relativeFrom="column">
              <wp:posOffset>-318367</wp:posOffset>
            </wp:positionH>
            <wp:positionV relativeFrom="paragraph">
              <wp:posOffset>29845</wp:posOffset>
            </wp:positionV>
            <wp:extent cx="1103733" cy="1229710"/>
            <wp:effectExtent l="0" t="0" r="1270" b="8890"/>
            <wp:wrapNone/>
            <wp:docPr id="4" name="Imagen 4" descr="Paloma, Russula, Ramita, Маслич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loma, Russula, Ramita, Масличная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733" cy="122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272F">
        <w:rPr>
          <w:noProof/>
        </w:rPr>
        <w:drawing>
          <wp:anchor distT="0" distB="0" distL="114300" distR="114300" simplePos="0" relativeHeight="251662336" behindDoc="1" locked="0" layoutInCell="1" allowOverlap="1" wp14:anchorId="407B6B4B" wp14:editId="2D2F4D3A">
            <wp:simplePos x="0" y="0"/>
            <wp:positionH relativeFrom="column">
              <wp:posOffset>-1067478</wp:posOffset>
            </wp:positionH>
            <wp:positionV relativeFrom="paragraph">
              <wp:posOffset>-886490</wp:posOffset>
            </wp:positionV>
            <wp:extent cx="7517130" cy="10688977"/>
            <wp:effectExtent l="0" t="0" r="7620" b="0"/>
            <wp:wrapNone/>
            <wp:docPr id="9" name="Imagen 9" descr="Vacaciones, Marco, Marco De La Foto, Navid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Vacaciones, Marco, Marco De La Foto, Navida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7130" cy="10688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3A65">
        <w:rPr>
          <w:noProof/>
        </w:rPr>
        <w:drawing>
          <wp:anchor distT="0" distB="0" distL="114300" distR="114300" simplePos="0" relativeHeight="251658240" behindDoc="0" locked="0" layoutInCell="1" allowOverlap="1" wp14:anchorId="43EB6F24" wp14:editId="594E1AF7">
            <wp:simplePos x="0" y="0"/>
            <wp:positionH relativeFrom="column">
              <wp:posOffset>-1094849</wp:posOffset>
            </wp:positionH>
            <wp:positionV relativeFrom="paragraph">
              <wp:posOffset>6433185</wp:posOffset>
            </wp:positionV>
            <wp:extent cx="7551420" cy="3366135"/>
            <wp:effectExtent l="0" t="0" r="0" b="5715"/>
            <wp:wrapNone/>
            <wp:docPr id="1" name="Imagen 1" descr="Religión, Jesús, Bautismo, Fe, Pe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igión, Jesús, Bautismo, Fe, Pez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20" cy="336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3A65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AA6F1E8" wp14:editId="1A1E10D6">
                <wp:simplePos x="0" y="0"/>
                <wp:positionH relativeFrom="column">
                  <wp:posOffset>-197266</wp:posOffset>
                </wp:positionH>
                <wp:positionV relativeFrom="paragraph">
                  <wp:posOffset>3609143</wp:posOffset>
                </wp:positionV>
                <wp:extent cx="5912069" cy="2695334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2069" cy="26953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A16792" w14:textId="2F7BB24E" w:rsidR="00393A65" w:rsidRPr="00393A65" w:rsidRDefault="00393A65" w:rsidP="00393A65">
                            <w:pPr>
                              <w:jc w:val="center"/>
                              <w:rPr>
                                <w:rFonts w:ascii="Lucida Calligraphy" w:hAnsi="Lucida Calligraphy"/>
                                <w:color w:val="002060"/>
                                <w:sz w:val="44"/>
                                <w:szCs w:val="44"/>
                              </w:rPr>
                            </w:pPr>
                            <w:r w:rsidRPr="00393A65">
                              <w:rPr>
                                <w:rFonts w:ascii="Lucida Calligraphy" w:hAnsi="Lucida Calligraphy"/>
                                <w:color w:val="002060"/>
                                <w:sz w:val="44"/>
                                <w:szCs w:val="44"/>
                              </w:rPr>
                              <w:t>Mis papas y yo os invitamos a mi bautizo en la iglesia XXXXXXXXXXXXXXXXXXXX el día XXXXXXXX a las XXXXXXX. Después de la ceremonia iremos juntos a celebrarlo a XXXXXXXXXX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6F1E8" id="Cuadro de texto 3" o:spid="_x0000_s1027" type="#_x0000_t202" style="position:absolute;left:0;text-align:left;margin-left:-15.55pt;margin-top:284.2pt;width:465.5pt;height:21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" filled="f" stroked="f" strokeweight=".5pt">
                <v:textbox>
                  <w:txbxContent>
                    <w:p w14:paraId="7FA16792" w14:textId="2F7BB24E" w:rsidR="00393A65" w:rsidRPr="00393A65" w:rsidRDefault="00393A65" w:rsidP="00393A65">
                      <w:pPr>
                        <w:jc w:val="center"/>
                        <w:rPr>
                          <w:rFonts w:ascii="Lucida Calligraphy" w:hAnsi="Lucida Calligraphy"/>
                          <w:color w:val="002060"/>
                          <w:sz w:val="44"/>
                          <w:szCs w:val="44"/>
                        </w:rPr>
                      </w:pPr>
                      <w:r w:rsidRPr="00393A65">
                        <w:rPr>
                          <w:rFonts w:ascii="Lucida Calligraphy" w:hAnsi="Lucida Calligraphy"/>
                          <w:color w:val="002060"/>
                          <w:sz w:val="44"/>
                          <w:szCs w:val="44"/>
                        </w:rPr>
                        <w:t>Mis papas y yo os invitamos a mi bautizo en la iglesia XXXXXXXXXXXXXXXXXXXX el día XXXXXXXX a las XXXXXXX. Después de la ceremonia iremos juntos a celebrarlo a XXXXXXXXXX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A7895" w:rsidSect="005A7895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dern Love Grunge">
    <w:charset w:val="00"/>
    <w:family w:val="decorative"/>
    <w:pitch w:val="variable"/>
    <w:sig w:usb0="8000002F" w:usb1="0000000A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895"/>
    <w:rsid w:val="00114A5A"/>
    <w:rsid w:val="00393A65"/>
    <w:rsid w:val="004E61A8"/>
    <w:rsid w:val="005A7895"/>
    <w:rsid w:val="00966F76"/>
    <w:rsid w:val="009F58F6"/>
    <w:rsid w:val="00B42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0439B"/>
  <w15:chartTrackingRefBased/>
  <w15:docId w15:val="{C2C51F09-F47D-4821-9E25-94DD4FC13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1A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plantillas para invitaciones de bautizo word.docx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32437</dc:creator>
  <cp:keywords/>
  <dc:description/>
  <cp:lastModifiedBy>32437</cp:lastModifiedBy>
  <cp:revision>2</cp:revision>
  <dcterms:created xsi:type="dcterms:W3CDTF">2022-07-08T05:04:00Z</dcterms:created>
  <dcterms:modified xsi:type="dcterms:W3CDTF">2022-07-08T05:04:00Z</dcterms:modified>
</cp:coreProperties>
</file>